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3F0" w:rsidRPr="00016A32" w:rsidRDefault="00B623F0" w:rsidP="00016A32">
      <w:pPr>
        <w:jc w:val="center"/>
        <w:rPr>
          <w:color w:val="FF0000"/>
          <w:sz w:val="28"/>
          <w:szCs w:val="28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pt;margin-top:27pt;width:453.6pt;height:268pt;z-index:251659264;mso-wrap-style:none" stroked="f">
            <v:textbox style="mso-fit-shape-to-text:t">
              <w:txbxContent>
                <w:p w:rsidR="00B623F0" w:rsidRDefault="00B623F0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41pt;height:247.5pt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>
        <w:rPr>
          <w:b/>
          <w:bCs/>
          <w:sz w:val="28"/>
          <w:szCs w:val="28"/>
          <w:highlight w:val="yellow"/>
        </w:rPr>
        <w:t>AS BADMITON - Co</w:t>
      </w:r>
      <w:r w:rsidRPr="003D3B0B">
        <w:rPr>
          <w:b/>
          <w:bCs/>
          <w:sz w:val="28"/>
          <w:szCs w:val="28"/>
          <w:highlight w:val="yellow"/>
        </w:rPr>
        <w:t>mpétition INDIVIDUELLE DISTRICT</w:t>
      </w:r>
    </w:p>
    <w:p w:rsidR="00B623F0" w:rsidRDefault="00B623F0" w:rsidP="00016A32">
      <w:pPr>
        <w:rPr>
          <w:b/>
          <w:bCs/>
          <w:sz w:val="28"/>
          <w:szCs w:val="28"/>
        </w:rPr>
      </w:pPr>
    </w:p>
    <w:p w:rsidR="00B623F0" w:rsidRDefault="00B623F0" w:rsidP="00016A32">
      <w:pPr>
        <w:tabs>
          <w:tab w:val="left" w:pos="240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B623F0" w:rsidRDefault="00B623F0" w:rsidP="00016A32">
      <w:pPr>
        <w:rPr>
          <w:b/>
          <w:bCs/>
          <w:sz w:val="28"/>
          <w:szCs w:val="28"/>
        </w:rPr>
      </w:pPr>
    </w:p>
    <w:p w:rsidR="00B623F0" w:rsidRDefault="00B623F0" w:rsidP="00016A32">
      <w:pPr>
        <w:rPr>
          <w:b/>
          <w:bCs/>
          <w:sz w:val="28"/>
          <w:szCs w:val="28"/>
        </w:rPr>
      </w:pPr>
    </w:p>
    <w:p w:rsidR="00B623F0" w:rsidRDefault="00B623F0" w:rsidP="00016A32">
      <w:pPr>
        <w:rPr>
          <w:b/>
          <w:bCs/>
          <w:sz w:val="28"/>
          <w:szCs w:val="28"/>
        </w:rPr>
      </w:pPr>
    </w:p>
    <w:p w:rsidR="00B623F0" w:rsidRDefault="00B623F0" w:rsidP="00016A32">
      <w:pPr>
        <w:rPr>
          <w:b/>
          <w:bCs/>
          <w:sz w:val="28"/>
          <w:szCs w:val="28"/>
        </w:rPr>
      </w:pPr>
    </w:p>
    <w:p w:rsidR="00B623F0" w:rsidRDefault="00B623F0" w:rsidP="00016A32">
      <w:pPr>
        <w:rPr>
          <w:b/>
          <w:bCs/>
          <w:sz w:val="28"/>
          <w:szCs w:val="28"/>
        </w:rPr>
      </w:pPr>
    </w:p>
    <w:p w:rsidR="00B623F0" w:rsidRDefault="00B623F0" w:rsidP="00016A32">
      <w:pPr>
        <w:rPr>
          <w:b/>
          <w:bCs/>
          <w:sz w:val="28"/>
          <w:szCs w:val="28"/>
        </w:rPr>
      </w:pPr>
    </w:p>
    <w:p w:rsidR="00B623F0" w:rsidRDefault="00B623F0" w:rsidP="00016A32">
      <w:pPr>
        <w:rPr>
          <w:b/>
          <w:bCs/>
          <w:sz w:val="28"/>
          <w:szCs w:val="28"/>
        </w:rPr>
      </w:pPr>
    </w:p>
    <w:p w:rsidR="00B623F0" w:rsidRPr="00BC143B" w:rsidRDefault="00B623F0" w:rsidP="0099636D">
      <w:pPr>
        <w:rPr>
          <w:color w:val="FF0000"/>
          <w:sz w:val="28"/>
          <w:szCs w:val="28"/>
        </w:rPr>
      </w:pPr>
      <w:r>
        <w:rPr>
          <w:noProof/>
          <w:lang w:eastAsia="fr-FR"/>
        </w:rPr>
        <w:pict>
          <v:shape id="_x0000_s1027" type="#_x0000_t202" style="position:absolute;margin-left:277.9pt;margin-top:7.55pt;width:214.5pt;height:101.25pt;z-index:251656192;visibility:visible" stroked="f">
            <v:textbox>
              <w:txbxContent>
                <w:p w:rsidR="00B623F0" w:rsidRPr="00BC143B" w:rsidRDefault="00B623F0" w:rsidP="0099636D">
                  <w:pPr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>BENJAMINES /19</w:t>
                  </w:r>
                </w:p>
                <w:tbl>
                  <w:tblPr>
                    <w:tblW w:w="4940" w:type="dxa"/>
                    <w:tblInd w:w="-68" w:type="dxa"/>
                    <w:tblCellMar>
                      <w:left w:w="70" w:type="dxa"/>
                      <w:right w:w="70" w:type="dxa"/>
                    </w:tblCellMar>
                    <w:tblLook w:val="00A0"/>
                  </w:tblPr>
                  <w:tblGrid>
                    <w:gridCol w:w="460"/>
                    <w:gridCol w:w="2420"/>
                    <w:gridCol w:w="2060"/>
                  </w:tblGrid>
                  <w:tr w:rsidR="00B623F0" w:rsidRPr="00BC5F35">
                    <w:trPr>
                      <w:trHeight w:val="300"/>
                    </w:trPr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B623F0" w:rsidRPr="00016A32" w:rsidRDefault="00B623F0" w:rsidP="00024320">
                        <w:pPr>
                          <w:spacing w:after="0" w:line="240" w:lineRule="auto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eastAsia="fr-FR"/>
                          </w:rPr>
                        </w:pPr>
                        <w:r w:rsidRPr="00016A3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eastAsia="fr-FR"/>
                          </w:rPr>
                          <w:t>1</w:t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B623F0" w:rsidRPr="00016A32" w:rsidRDefault="00B623F0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eastAsia="fr-FR"/>
                          </w:rPr>
                        </w:pPr>
                        <w:r w:rsidRPr="00016A3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eastAsia="fr-FR"/>
                          </w:rPr>
                          <w:t>FLOURY</w:t>
                        </w:r>
                      </w:p>
                    </w:tc>
                    <w:tc>
                      <w:tcPr>
                        <w:tcW w:w="20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B623F0" w:rsidRPr="00016A32" w:rsidRDefault="00B623F0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eastAsia="fr-FR"/>
                          </w:rPr>
                        </w:pPr>
                        <w:r w:rsidRPr="00016A3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eastAsia="fr-FR"/>
                          </w:rPr>
                          <w:t>LAURA</w:t>
                        </w:r>
                      </w:p>
                    </w:tc>
                  </w:tr>
                  <w:tr w:rsidR="00B623F0" w:rsidRPr="00BC5F35">
                    <w:trPr>
                      <w:trHeight w:val="300"/>
                    </w:trPr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B623F0" w:rsidRPr="00016A32" w:rsidRDefault="00B623F0" w:rsidP="00024320">
                        <w:pPr>
                          <w:spacing w:after="0" w:line="240" w:lineRule="auto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eastAsia="fr-FR"/>
                          </w:rPr>
                        </w:pPr>
                        <w:r w:rsidRPr="00016A3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eastAsia="fr-FR"/>
                          </w:rPr>
                          <w:t>3</w:t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B623F0" w:rsidRPr="00016A32" w:rsidRDefault="00B623F0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eastAsia="fr-FR"/>
                          </w:rPr>
                        </w:pPr>
                        <w:r w:rsidRPr="00016A3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eastAsia="fr-FR"/>
                          </w:rPr>
                          <w:t>LEFEBVRE</w:t>
                        </w:r>
                      </w:p>
                    </w:tc>
                    <w:tc>
                      <w:tcPr>
                        <w:tcW w:w="20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B623F0" w:rsidRPr="00016A32" w:rsidRDefault="00B623F0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eastAsia="fr-FR"/>
                          </w:rPr>
                        </w:pPr>
                        <w:r w:rsidRPr="00016A32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  <w:lang w:eastAsia="fr-FR"/>
                          </w:rPr>
                          <w:t>MARIE</w:t>
                        </w:r>
                      </w:p>
                    </w:tc>
                  </w:tr>
                  <w:tr w:rsidR="00B623F0" w:rsidRPr="00BC5F35">
                    <w:trPr>
                      <w:trHeight w:val="255"/>
                    </w:trPr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B623F0" w:rsidRPr="003D3B0B" w:rsidRDefault="00B623F0" w:rsidP="00024320">
                        <w:pPr>
                          <w:spacing w:after="0" w:line="240" w:lineRule="auto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</w:pPr>
                        <w:r w:rsidRPr="003D3B0B"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  <w:t>8</w:t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B623F0" w:rsidRPr="003D3B0B" w:rsidRDefault="00B623F0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</w:pPr>
                        <w:r w:rsidRPr="003D3B0B"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  <w:t>BOULACHEB</w:t>
                        </w:r>
                      </w:p>
                    </w:tc>
                    <w:tc>
                      <w:tcPr>
                        <w:tcW w:w="20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B623F0" w:rsidRPr="003D3B0B" w:rsidRDefault="00B623F0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</w:pPr>
                        <w:r w:rsidRPr="003D3B0B"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  <w:t>OCEANE</w:t>
                        </w:r>
                      </w:p>
                    </w:tc>
                  </w:tr>
                  <w:tr w:rsidR="00B623F0" w:rsidRPr="00BC5F35">
                    <w:trPr>
                      <w:trHeight w:val="255"/>
                    </w:trPr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B623F0" w:rsidRPr="003D3B0B" w:rsidRDefault="00B623F0" w:rsidP="00024320">
                        <w:pPr>
                          <w:spacing w:after="0" w:line="240" w:lineRule="auto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</w:pPr>
                        <w:r w:rsidRPr="003D3B0B"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  <w:t>12</w:t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B623F0" w:rsidRPr="003D3B0B" w:rsidRDefault="00B623F0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</w:pPr>
                        <w:r w:rsidRPr="003D3B0B"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  <w:t>BORGES</w:t>
                        </w:r>
                      </w:p>
                    </w:tc>
                    <w:tc>
                      <w:tcPr>
                        <w:tcW w:w="20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B623F0" w:rsidRPr="003D3B0B" w:rsidRDefault="00B623F0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</w:pPr>
                        <w:r w:rsidRPr="003D3B0B">
                          <w:rPr>
                            <w:rFonts w:ascii="Arial" w:hAnsi="Arial" w:cs="Arial"/>
                            <w:sz w:val="18"/>
                            <w:szCs w:val="18"/>
                            <w:lang w:eastAsia="fr-FR"/>
                          </w:rPr>
                          <w:t>LUANA</w:t>
                        </w:r>
                      </w:p>
                    </w:tc>
                  </w:tr>
                </w:tbl>
                <w:p w:rsidR="00B623F0" w:rsidRDefault="00B623F0" w:rsidP="0099636D"/>
              </w:txbxContent>
            </v:textbox>
          </v:shape>
        </w:pict>
      </w:r>
      <w:r>
        <w:rPr>
          <w:color w:val="FF0000"/>
          <w:sz w:val="28"/>
          <w:szCs w:val="28"/>
        </w:rPr>
        <w:t>BENJAMINS /29</w:t>
      </w:r>
    </w:p>
    <w:tbl>
      <w:tblPr>
        <w:tblW w:w="494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460"/>
        <w:gridCol w:w="2420"/>
        <w:gridCol w:w="2060"/>
      </w:tblGrid>
      <w:tr w:rsidR="00B623F0" w:rsidRPr="00BC5F35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16A32" w:rsidRDefault="00B623F0" w:rsidP="0002432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</w:pPr>
            <w:r w:rsidRPr="00016A32"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  <w:t>4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23F0" w:rsidRPr="00016A32" w:rsidRDefault="00B623F0" w:rsidP="00024320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</w:pPr>
            <w:r w:rsidRPr="00016A32"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  <w:t>SAGNY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23F0" w:rsidRPr="00016A32" w:rsidRDefault="00B623F0" w:rsidP="00024320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</w:pPr>
            <w:r w:rsidRPr="00016A32">
              <w:rPr>
                <w:rFonts w:ascii="Arial" w:hAnsi="Arial" w:cs="Arial"/>
                <w:b/>
                <w:bCs/>
                <w:sz w:val="18"/>
                <w:szCs w:val="18"/>
                <w:lang w:eastAsia="fr-FR"/>
              </w:rPr>
              <w:t>WILHEM</w:t>
            </w:r>
          </w:p>
        </w:tc>
      </w:tr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3D3B0B" w:rsidRDefault="00B623F0" w:rsidP="0002432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8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23F0" w:rsidRPr="003D3B0B" w:rsidRDefault="00B623F0" w:rsidP="0002432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RIJAL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23F0" w:rsidRPr="003D3B0B" w:rsidRDefault="00B623F0" w:rsidP="0002432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AYOUB</w:t>
            </w:r>
          </w:p>
        </w:tc>
      </w:tr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3D3B0B" w:rsidRDefault="00B623F0" w:rsidP="0002432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16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23F0" w:rsidRPr="003D3B0B" w:rsidRDefault="00B623F0" w:rsidP="0002432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DE FILLIPIS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23F0" w:rsidRPr="003D3B0B" w:rsidRDefault="00B623F0" w:rsidP="0002432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LORELAN</w:t>
            </w:r>
          </w:p>
        </w:tc>
      </w:tr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3D3B0B" w:rsidRDefault="00B623F0" w:rsidP="0002432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17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23F0" w:rsidRPr="003D3B0B" w:rsidRDefault="00B623F0" w:rsidP="0002432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VICKNARAJAH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23F0" w:rsidRPr="003D3B0B" w:rsidRDefault="00B623F0" w:rsidP="0002432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FELICIEN</w:t>
            </w:r>
          </w:p>
        </w:tc>
      </w:tr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3D3B0B" w:rsidRDefault="00B623F0" w:rsidP="0002432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23F0" w:rsidRPr="003D3B0B" w:rsidRDefault="00B623F0" w:rsidP="0002432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GHANI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3D3B0B" w:rsidRDefault="00B623F0" w:rsidP="0002432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SAMIULLAH</w:t>
            </w:r>
          </w:p>
        </w:tc>
      </w:tr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3D3B0B" w:rsidRDefault="00B623F0" w:rsidP="0002432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23F0" w:rsidRPr="003D3B0B" w:rsidRDefault="00B623F0" w:rsidP="0002432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DA SILVA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3D3B0B" w:rsidRDefault="00B623F0" w:rsidP="0002432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FABIEN</w:t>
            </w:r>
          </w:p>
        </w:tc>
      </w:tr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3D3B0B" w:rsidRDefault="00B623F0" w:rsidP="00024320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23F0" w:rsidRPr="003D3B0B" w:rsidRDefault="00B623F0" w:rsidP="0002432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KUMAR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3D3B0B" w:rsidRDefault="00B623F0" w:rsidP="0002432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3D3B0B">
              <w:rPr>
                <w:rFonts w:ascii="Arial" w:hAnsi="Arial" w:cs="Arial"/>
                <w:sz w:val="18"/>
                <w:szCs w:val="18"/>
                <w:lang w:eastAsia="fr-FR"/>
              </w:rPr>
              <w:t>KARTIKAY</w:t>
            </w:r>
          </w:p>
        </w:tc>
      </w:tr>
    </w:tbl>
    <w:p w:rsidR="00B623F0" w:rsidRDefault="00B623F0" w:rsidP="0099636D">
      <w:pPr>
        <w:rPr>
          <w:color w:val="FF0000"/>
          <w:sz w:val="28"/>
          <w:szCs w:val="28"/>
        </w:rPr>
      </w:pPr>
      <w:r>
        <w:rPr>
          <w:noProof/>
          <w:lang w:eastAsia="fr-FR"/>
        </w:rPr>
        <w:pict>
          <v:shape id="_x0000_s1028" type="#_x0000_t202" style="position:absolute;margin-left:293.85pt;margin-top:13.15pt;width:176.25pt;height:79.5pt;z-index:251657216;visibility:visible;mso-position-horizontal-relative:text;mso-position-vertical-relative:text" stroked="f">
            <v:textbox>
              <w:txbxContent>
                <w:p w:rsidR="00B623F0" w:rsidRPr="00BC143B" w:rsidRDefault="00B623F0" w:rsidP="0099636D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BC143B">
                    <w:rPr>
                      <w:color w:val="FF0000"/>
                      <w:sz w:val="28"/>
                      <w:szCs w:val="28"/>
                    </w:rPr>
                    <w:t>MINIMES FILLES /</w:t>
                  </w:r>
                  <w:r>
                    <w:rPr>
                      <w:color w:val="FF0000"/>
                      <w:sz w:val="28"/>
                      <w:szCs w:val="28"/>
                    </w:rPr>
                    <w:t>23</w:t>
                  </w:r>
                </w:p>
                <w:tbl>
                  <w:tblPr>
                    <w:tblW w:w="3847" w:type="dxa"/>
                    <w:tblInd w:w="-68" w:type="dxa"/>
                    <w:tblCellMar>
                      <w:left w:w="70" w:type="dxa"/>
                      <w:right w:w="70" w:type="dxa"/>
                    </w:tblCellMar>
                    <w:tblLook w:val="00A0"/>
                  </w:tblPr>
                  <w:tblGrid>
                    <w:gridCol w:w="460"/>
                    <w:gridCol w:w="1880"/>
                    <w:gridCol w:w="1507"/>
                  </w:tblGrid>
                  <w:tr w:rsidR="00B623F0" w:rsidRPr="00BC5F35">
                    <w:trPr>
                      <w:trHeight w:val="255"/>
                    </w:trPr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B623F0" w:rsidRPr="00024320" w:rsidRDefault="00B623F0" w:rsidP="00024320">
                        <w:pPr>
                          <w:spacing w:after="0" w:line="240" w:lineRule="auto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</w:pPr>
                        <w:r w:rsidRPr="00024320"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  <w:t>6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B623F0" w:rsidRPr="00024320" w:rsidRDefault="00B623F0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</w:pPr>
                        <w:r w:rsidRPr="00024320"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  <w:t>CAO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B623F0" w:rsidRPr="00024320" w:rsidRDefault="00B623F0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</w:pPr>
                        <w:r w:rsidRPr="00024320"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  <w:t>ELYNA</w:t>
                        </w:r>
                      </w:p>
                    </w:tc>
                  </w:tr>
                  <w:tr w:rsidR="00B623F0" w:rsidRPr="00BC5F35">
                    <w:trPr>
                      <w:trHeight w:val="255"/>
                    </w:trPr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B623F0" w:rsidRPr="00024320" w:rsidRDefault="00B623F0" w:rsidP="00024320">
                        <w:pPr>
                          <w:spacing w:after="0" w:line="240" w:lineRule="auto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</w:pPr>
                        <w:r w:rsidRPr="00024320"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  <w:t>19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B623F0" w:rsidRPr="00024320" w:rsidRDefault="00B623F0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</w:pPr>
                        <w:r w:rsidRPr="00024320"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  <w:t>MPONDO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B623F0" w:rsidRPr="00024320" w:rsidRDefault="00B623F0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</w:pPr>
                        <w:r w:rsidRPr="00024320"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  <w:t>SOPHIE</w:t>
                        </w:r>
                      </w:p>
                    </w:tc>
                  </w:tr>
                  <w:tr w:rsidR="00B623F0" w:rsidRPr="00BC5F35">
                    <w:trPr>
                      <w:trHeight w:val="255"/>
                    </w:trPr>
                    <w:tc>
                      <w:tcPr>
                        <w:tcW w:w="4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B623F0" w:rsidRPr="00024320" w:rsidRDefault="00B623F0" w:rsidP="00024320">
                        <w:pPr>
                          <w:spacing w:after="0" w:line="240" w:lineRule="auto"/>
                          <w:jc w:val="right"/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</w:pPr>
                        <w:r w:rsidRPr="00024320"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  <w:t>22</w:t>
                        </w:r>
                      </w:p>
                    </w:tc>
                    <w:tc>
                      <w:tcPr>
                        <w:tcW w:w="18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bottom"/>
                      </w:tcPr>
                      <w:p w:rsidR="00B623F0" w:rsidRPr="00024320" w:rsidRDefault="00B623F0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</w:pPr>
                        <w:r w:rsidRPr="00024320"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  <w:t xml:space="preserve">EL AMRAOUI </w:t>
                        </w:r>
                      </w:p>
                    </w:tc>
                    <w:tc>
                      <w:tcPr>
                        <w:tcW w:w="15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</w:tcPr>
                      <w:p w:rsidR="00B623F0" w:rsidRPr="00024320" w:rsidRDefault="00B623F0" w:rsidP="00024320">
                        <w:pPr>
                          <w:spacing w:after="0" w:line="240" w:lineRule="auto"/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</w:pPr>
                        <w:r w:rsidRPr="00024320">
                          <w:rPr>
                            <w:rFonts w:ascii="Arial" w:hAnsi="Arial" w:cs="Arial"/>
                            <w:sz w:val="20"/>
                            <w:szCs w:val="20"/>
                            <w:lang w:eastAsia="fr-FR"/>
                          </w:rPr>
                          <w:t>LYNDA</w:t>
                        </w:r>
                      </w:p>
                    </w:tc>
                  </w:tr>
                </w:tbl>
                <w:p w:rsidR="00B623F0" w:rsidRDefault="00B623F0" w:rsidP="0099636D"/>
              </w:txbxContent>
            </v:textbox>
          </v:shape>
        </w:pict>
      </w:r>
    </w:p>
    <w:p w:rsidR="00B623F0" w:rsidRPr="00BC143B" w:rsidRDefault="00B623F0" w:rsidP="0099636D">
      <w:pPr>
        <w:rPr>
          <w:color w:val="FF0000"/>
          <w:sz w:val="28"/>
          <w:szCs w:val="28"/>
        </w:rPr>
      </w:pPr>
      <w:r w:rsidRPr="00BC143B">
        <w:rPr>
          <w:color w:val="FF0000"/>
          <w:sz w:val="28"/>
          <w:szCs w:val="28"/>
        </w:rPr>
        <w:t xml:space="preserve">MINIMES </w:t>
      </w:r>
      <w:r>
        <w:rPr>
          <w:color w:val="FF0000"/>
          <w:sz w:val="28"/>
          <w:szCs w:val="28"/>
        </w:rPr>
        <w:t>GARCONS</w:t>
      </w:r>
      <w:r w:rsidRPr="00BC143B">
        <w:rPr>
          <w:color w:val="FF0000"/>
          <w:sz w:val="28"/>
          <w:szCs w:val="28"/>
        </w:rPr>
        <w:t xml:space="preserve"> /</w:t>
      </w:r>
      <w:r>
        <w:rPr>
          <w:color w:val="FF0000"/>
          <w:sz w:val="28"/>
          <w:szCs w:val="28"/>
        </w:rPr>
        <w:t>34</w:t>
      </w:r>
    </w:p>
    <w:tbl>
      <w:tblPr>
        <w:tblpPr w:leftFromText="141" w:rightFromText="141" w:vertAnchor="text" w:tblpY="1"/>
        <w:tblOverlap w:val="never"/>
        <w:tblW w:w="5060" w:type="dxa"/>
        <w:tblCellMar>
          <w:left w:w="70" w:type="dxa"/>
          <w:right w:w="70" w:type="dxa"/>
        </w:tblCellMar>
        <w:tblLook w:val="00A0"/>
      </w:tblPr>
      <w:tblGrid>
        <w:gridCol w:w="460"/>
        <w:gridCol w:w="2540"/>
        <w:gridCol w:w="2060"/>
      </w:tblGrid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POUZERE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henry</w:t>
            </w:r>
          </w:p>
        </w:tc>
      </w:tr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GRARD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gaël</w:t>
            </w:r>
          </w:p>
        </w:tc>
      </w:tr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THIBAUT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medhi</w:t>
            </w:r>
          </w:p>
        </w:tc>
      </w:tr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DOMINGO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Fredah</w:t>
            </w:r>
          </w:p>
        </w:tc>
      </w:tr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AMARAL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alexis</w:t>
            </w:r>
          </w:p>
        </w:tc>
      </w:tr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24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GOMES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sz w:val="20"/>
                <w:szCs w:val="20"/>
                <w:lang w:eastAsia="fr-FR"/>
              </w:rPr>
              <w:t xml:space="preserve">luis </w:t>
            </w:r>
          </w:p>
        </w:tc>
      </w:tr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BOUTCHICH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nabil</w:t>
            </w:r>
          </w:p>
        </w:tc>
      </w:tr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27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BORGES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sz w:val="20"/>
                <w:szCs w:val="20"/>
                <w:lang w:eastAsia="fr-FR"/>
              </w:rPr>
              <w:t xml:space="preserve">luis </w:t>
            </w:r>
          </w:p>
        </w:tc>
      </w:tr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29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MAROUDAY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lucas</w:t>
            </w:r>
          </w:p>
        </w:tc>
      </w:tr>
      <w:tr w:rsidR="00B623F0" w:rsidRPr="00BC5F35">
        <w:trPr>
          <w:trHeight w:val="25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32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AMER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23F0" w:rsidRPr="00024320" w:rsidRDefault="00B623F0" w:rsidP="003D3B0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024320">
              <w:rPr>
                <w:rFonts w:ascii="Arial" w:hAnsi="Arial" w:cs="Arial"/>
                <w:sz w:val="20"/>
                <w:szCs w:val="20"/>
                <w:lang w:eastAsia="fr-FR"/>
              </w:rPr>
              <w:t>anfal</w:t>
            </w:r>
          </w:p>
        </w:tc>
      </w:tr>
    </w:tbl>
    <w:p w:rsidR="00B623F0" w:rsidRDefault="00B623F0">
      <w:r>
        <w:rPr>
          <w:noProof/>
          <w:lang w:eastAsia="fr-FR"/>
        </w:rPr>
        <w:pict>
          <v:shape id="Zone de texte 5" o:spid="_x0000_s1029" type="#_x0000_t202" style="position:absolute;margin-left:30.7pt;margin-top:108pt;width:3in;height:180pt;z-index:251658240;visibility:visible;mso-position-horizontal-relative:text;mso-position-vertical-relative:text" fillcolor="black" strokeweight="2.25pt">
            <v:textbox>
              <w:txbxContent>
                <w:p w:rsidR="00B623F0" w:rsidRPr="00016A32" w:rsidRDefault="00B623F0" w:rsidP="002476BC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016A32">
                    <w:rPr>
                      <w:b/>
                      <w:bCs/>
                      <w:sz w:val="36"/>
                      <w:szCs w:val="36"/>
                    </w:rPr>
                    <w:t>BRAVO A TOUS !</w:t>
                  </w:r>
                </w:p>
                <w:p w:rsidR="00B623F0" w:rsidRPr="002476BC" w:rsidRDefault="00B623F0" w:rsidP="002476BC">
                  <w:pPr>
                    <w:jc w:val="center"/>
                    <w:rPr>
                      <w:b/>
                      <w:bCs/>
                      <w:sz w:val="4"/>
                      <w:szCs w:val="4"/>
                    </w:rPr>
                  </w:pPr>
                </w:p>
                <w:p w:rsidR="00B623F0" w:rsidRPr="00016A32" w:rsidRDefault="00B623F0">
                  <w:pPr>
                    <w:rPr>
                      <w:sz w:val="24"/>
                      <w:szCs w:val="24"/>
                    </w:rPr>
                  </w:pPr>
                  <w:r w:rsidRPr="00016A32">
                    <w:rPr>
                      <w:b/>
                      <w:bCs/>
                      <w:sz w:val="24"/>
                      <w:szCs w:val="24"/>
                      <w:u w:val="single"/>
                    </w:rPr>
                    <w:t>Qualifiés pour les départementales excellences :</w:t>
                  </w:r>
                  <w:r w:rsidRPr="00016A32">
                    <w:rPr>
                      <w:sz w:val="24"/>
                      <w:szCs w:val="24"/>
                    </w:rPr>
                    <w:t xml:space="preserve"> Willem, Laura, Marie !</w:t>
                  </w:r>
                </w:p>
                <w:p w:rsidR="00B623F0" w:rsidRPr="00016A32" w:rsidRDefault="00B623F0">
                  <w:pPr>
                    <w:rPr>
                      <w:sz w:val="10"/>
                      <w:szCs w:val="10"/>
                    </w:rPr>
                  </w:pPr>
                </w:p>
                <w:p w:rsidR="00B623F0" w:rsidRPr="00016A32" w:rsidRDefault="00B623F0">
                  <w:pPr>
                    <w:rPr>
                      <w:sz w:val="24"/>
                      <w:szCs w:val="24"/>
                    </w:rPr>
                  </w:pPr>
                  <w:r w:rsidRPr="00016A32">
                    <w:rPr>
                      <w:b/>
                      <w:bCs/>
                      <w:sz w:val="24"/>
                      <w:szCs w:val="24"/>
                      <w:u w:val="single"/>
                    </w:rPr>
                    <w:t>Qualifiés pour les départementales excellences :</w:t>
                  </w:r>
                  <w:r w:rsidRPr="00016A32">
                    <w:rPr>
                      <w:sz w:val="24"/>
                      <w:szCs w:val="24"/>
                    </w:rPr>
                    <w:t xml:space="preserve"> Ayoub, Océane, Luana, Henry, Gaël, Mehdi, Fredah, Elyna !</w:t>
                  </w:r>
                </w:p>
              </w:txbxContent>
            </v:textbox>
          </v:shape>
        </w:pict>
      </w:r>
      <w:r>
        <w:br w:type="textWrapping" w:clear="all"/>
      </w:r>
    </w:p>
    <w:sectPr w:rsidR="00B623F0" w:rsidSect="00024320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3F0" w:rsidRDefault="00B623F0" w:rsidP="003D3B0B">
      <w:pPr>
        <w:spacing w:after="0" w:line="240" w:lineRule="auto"/>
      </w:pPr>
      <w:r>
        <w:separator/>
      </w:r>
    </w:p>
  </w:endnote>
  <w:endnote w:type="continuationSeparator" w:id="0">
    <w:p w:rsidR="00B623F0" w:rsidRDefault="00B623F0" w:rsidP="003D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3F0" w:rsidRDefault="00B623F0" w:rsidP="003D3B0B">
      <w:pPr>
        <w:spacing w:after="0" w:line="240" w:lineRule="auto"/>
      </w:pPr>
      <w:r>
        <w:separator/>
      </w:r>
    </w:p>
  </w:footnote>
  <w:footnote w:type="continuationSeparator" w:id="0">
    <w:p w:rsidR="00B623F0" w:rsidRDefault="00B623F0" w:rsidP="003D3B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143B"/>
    <w:rsid w:val="00016A32"/>
    <w:rsid w:val="00024320"/>
    <w:rsid w:val="001F1C24"/>
    <w:rsid w:val="002476BC"/>
    <w:rsid w:val="003811E0"/>
    <w:rsid w:val="003D3B0B"/>
    <w:rsid w:val="005A788F"/>
    <w:rsid w:val="007C7759"/>
    <w:rsid w:val="00823E8C"/>
    <w:rsid w:val="0099636D"/>
    <w:rsid w:val="00B623F0"/>
    <w:rsid w:val="00BA0FEE"/>
    <w:rsid w:val="00BC143B"/>
    <w:rsid w:val="00BC5F35"/>
    <w:rsid w:val="00C93AAA"/>
    <w:rsid w:val="00CE1B2D"/>
    <w:rsid w:val="00CF1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88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C1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14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D3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D3B0B"/>
  </w:style>
  <w:style w:type="paragraph" w:styleId="Footer">
    <w:name w:val="footer"/>
    <w:basedOn w:val="Normal"/>
    <w:link w:val="FooterChar"/>
    <w:uiPriority w:val="99"/>
    <w:rsid w:val="003D3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D3B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937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</Pages>
  <Words>63</Words>
  <Characters>349</Characters>
  <Application>Microsoft Office Outlook</Application>
  <DocSecurity>0</DocSecurity>
  <Lines>0</Lines>
  <Paragraphs>0</Paragraphs>
  <ScaleCrop>false</ScaleCrop>
  <Company>COLLEGE95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 BADMITON - Compétition INDIVIDUELLE DISTRICT</dc:title>
  <dc:subject/>
  <dc:creator>Ptite Lu</dc:creator>
  <cp:keywords/>
  <dc:description/>
  <cp:lastModifiedBy>luciekopiec</cp:lastModifiedBy>
  <cp:revision>2</cp:revision>
  <cp:lastPrinted>2015-02-11T11:12:00Z</cp:lastPrinted>
  <dcterms:created xsi:type="dcterms:W3CDTF">2015-02-12T12:47:00Z</dcterms:created>
  <dcterms:modified xsi:type="dcterms:W3CDTF">2015-02-12T12:47:00Z</dcterms:modified>
</cp:coreProperties>
</file>